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C67" w:rsidRPr="00A331E1" w:rsidRDefault="00E87C67" w:rsidP="00A331E1">
      <w:pPr>
        <w:rPr>
          <w:rFonts w:ascii="Times New Roman" w:hAnsi="Times New Roman"/>
          <w:sz w:val="24"/>
          <w:szCs w:val="24"/>
          <w:highlight w:val="yellow"/>
        </w:rPr>
      </w:pPr>
      <w:r w:rsidRPr="00A331E1">
        <w:rPr>
          <w:rFonts w:ascii="Times New Roman" w:hAnsi="Times New Roman"/>
          <w:sz w:val="24"/>
          <w:szCs w:val="24"/>
          <w:highlight w:val="yellow"/>
        </w:rPr>
        <w:t>PLATFORMA ANCS JOBS</w:t>
      </w:r>
    </w:p>
    <w:p w:rsidR="00E87C67" w:rsidRPr="00A331E1" w:rsidRDefault="00E87C67" w:rsidP="00125DBB">
      <w:pPr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E87C67" w:rsidRPr="00A331E1" w:rsidRDefault="00E87C67" w:rsidP="00125DBB">
      <w:pPr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E87C67" w:rsidRPr="00A331E1" w:rsidRDefault="00E87C67" w:rsidP="00A331E1">
      <w:pPr>
        <w:jc w:val="center"/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ANUNȚ CONCURS POST VACANT</w:t>
      </w:r>
    </w:p>
    <w:p w:rsidR="00E87C67" w:rsidRPr="00A331E1" w:rsidRDefault="00E87C67" w:rsidP="00125DBB">
      <w:pPr>
        <w:jc w:val="both"/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Pentru publicarea unui anunț privind scoaterea la concurs a unui post vacant în cadrul proiectului de cercetare, trebuie să transmiteți Serviciului Cercetare-dezvoltare-inovare/Compartiment Monitorizare proiecte de cercetare</w:t>
      </w:r>
      <w:r>
        <w:rPr>
          <w:rFonts w:ascii="Times New Roman" w:hAnsi="Times New Roman"/>
          <w:sz w:val="24"/>
          <w:szCs w:val="24"/>
        </w:rPr>
        <w:t>,</w:t>
      </w:r>
      <w:r w:rsidRPr="00A331E1">
        <w:rPr>
          <w:rFonts w:ascii="Times New Roman" w:hAnsi="Times New Roman"/>
          <w:sz w:val="24"/>
          <w:szCs w:val="24"/>
        </w:rPr>
        <w:t xml:space="preserve"> datele de mai jos, </w:t>
      </w:r>
      <w:r w:rsidRPr="00A331E1">
        <w:rPr>
          <w:rFonts w:ascii="Times New Roman" w:hAnsi="Times New Roman"/>
          <w:sz w:val="24"/>
          <w:szCs w:val="24"/>
          <w:u w:val="single"/>
          <w:lang w:val="ro-RO"/>
        </w:rPr>
        <w:t>atât în format electronic, cât și printat și semnat</w:t>
      </w:r>
      <w:r w:rsidRPr="00A331E1">
        <w:rPr>
          <w:rFonts w:ascii="Times New Roman" w:hAnsi="Times New Roman"/>
          <w:sz w:val="24"/>
          <w:szCs w:val="24"/>
        </w:rPr>
        <w:t>: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Câmpurile marcate cu (*) sunt obligatorii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Titlu anunț   __________________________ *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Scurtă descriere ________________________*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Cuvinte cheie _______________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Observații ____________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Dată expirare ___________________*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 xml:space="preserve"> 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B44294">
        <w:rPr>
          <w:rFonts w:ascii="Times New Roman" w:hAnsi="Times New Roman"/>
          <w:noProof/>
          <w:sz w:val="24"/>
          <w:szCs w:val="24"/>
          <w:lang w:val="ro-RO" w:eastAsia="ro-RO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42.5pt;height:143.25pt;visibility:visible">
            <v:imagedata r:id="rId4" o:title="" croptop="2327f" cropbottom="5040f" cropleft="21564f" cropright="10280f"/>
          </v:shape>
        </w:pic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Data</w:t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  <w:t>Director proiect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  <w:r w:rsidRPr="00A331E1">
        <w:rPr>
          <w:rFonts w:ascii="Times New Roman" w:hAnsi="Times New Roman"/>
          <w:sz w:val="24"/>
          <w:szCs w:val="24"/>
        </w:rPr>
        <w:t>.............................</w:t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</w:r>
      <w:r w:rsidRPr="00A331E1">
        <w:rPr>
          <w:rFonts w:ascii="Times New Roman" w:hAnsi="Times New Roman"/>
          <w:sz w:val="24"/>
          <w:szCs w:val="24"/>
        </w:rPr>
        <w:tab/>
        <w:t>.............................................</w:t>
      </w: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</w:p>
    <w:p w:rsidR="00E87C67" w:rsidRPr="00A331E1" w:rsidRDefault="00E87C67">
      <w:pPr>
        <w:rPr>
          <w:rFonts w:ascii="Times New Roman" w:hAnsi="Times New Roman"/>
          <w:sz w:val="24"/>
          <w:szCs w:val="24"/>
        </w:rPr>
      </w:pPr>
    </w:p>
    <w:sectPr w:rsidR="00E87C67" w:rsidRPr="00A331E1" w:rsidSect="00125DBB">
      <w:pgSz w:w="11906" w:h="16838" w:code="9"/>
      <w:pgMar w:top="1021" w:right="1021" w:bottom="102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6721"/>
    <w:rsid w:val="00125DBB"/>
    <w:rsid w:val="001E6BF1"/>
    <w:rsid w:val="001F398C"/>
    <w:rsid w:val="00446721"/>
    <w:rsid w:val="0076311D"/>
    <w:rsid w:val="00887121"/>
    <w:rsid w:val="008F5BEE"/>
    <w:rsid w:val="00A331E1"/>
    <w:rsid w:val="00B44294"/>
    <w:rsid w:val="00B951F5"/>
    <w:rsid w:val="00D64C60"/>
    <w:rsid w:val="00E87C67"/>
    <w:rsid w:val="00EE6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o-RO" w:eastAsia="ro-R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1F5"/>
    <w:pPr>
      <w:spacing w:after="200" w:line="276" w:lineRule="auto"/>
    </w:pPr>
    <w:rPr>
      <w:lang w:val="en-GB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467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67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</TotalTime>
  <Pages>1</Pages>
  <Words>100</Words>
  <Characters>582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cipi-1</dc:creator>
  <cp:keywords/>
  <dc:description/>
  <cp:lastModifiedBy>dbold</cp:lastModifiedBy>
  <cp:revision>5</cp:revision>
  <cp:lastPrinted>2015-03-25T07:20:00Z</cp:lastPrinted>
  <dcterms:created xsi:type="dcterms:W3CDTF">2016-06-03T08:36:00Z</dcterms:created>
  <dcterms:modified xsi:type="dcterms:W3CDTF">2016-06-06T12:06:00Z</dcterms:modified>
</cp:coreProperties>
</file>